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F1" w:rsidRDefault="006316F1"/>
    <w:p w:rsidR="00120C9E" w:rsidRDefault="00120C9E"/>
    <w:p w:rsidR="00120C9E" w:rsidRPr="00120C9E" w:rsidRDefault="00E6465F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Changes to contact details</w:t>
      </w:r>
      <w:bookmarkStart w:id="0" w:name="_GoBack"/>
      <w:bookmarkEnd w:id="0"/>
    </w:p>
    <w:p w:rsidR="00120C9E" w:rsidRDefault="00120C9E"/>
    <w:p w:rsidR="00120C9E" w:rsidRDefault="00120C9E">
      <w:pPr>
        <w:rPr>
          <w:rFonts w:ascii="Arial" w:hAnsi="Arial" w:cs="Arial"/>
          <w:sz w:val="24"/>
          <w:szCs w:val="24"/>
        </w:rPr>
      </w:pPr>
      <w:r w:rsidRPr="00120C9E">
        <w:rPr>
          <w:rFonts w:ascii="Arial" w:hAnsi="Arial" w:cs="Arial"/>
          <w:sz w:val="24"/>
          <w:szCs w:val="24"/>
        </w:rPr>
        <w:t>Name of Child ………………………………………       Class</w:t>
      </w:r>
      <w:r>
        <w:rPr>
          <w:rFonts w:ascii="Arial" w:hAnsi="Arial" w:cs="Arial"/>
          <w:sz w:val="24"/>
          <w:szCs w:val="24"/>
        </w:rPr>
        <w:t xml:space="preserve"> …………………</w:t>
      </w:r>
    </w:p>
    <w:p w:rsidR="00120C9E" w:rsidRDefault="00120C9E">
      <w:pPr>
        <w:rPr>
          <w:rFonts w:ascii="Arial" w:hAnsi="Arial" w:cs="Arial"/>
          <w:sz w:val="24"/>
          <w:szCs w:val="24"/>
        </w:rPr>
      </w:pPr>
    </w:p>
    <w:p w:rsidR="00120C9E" w:rsidRDefault="00120C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Address ……………………….</w:t>
      </w:r>
    </w:p>
    <w:p w:rsidR="00120C9E" w:rsidRDefault="00120C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</w:t>
      </w:r>
      <w:r>
        <w:rPr>
          <w:rFonts w:ascii="Arial" w:hAnsi="Arial" w:cs="Arial"/>
          <w:sz w:val="24"/>
          <w:szCs w:val="24"/>
        </w:rPr>
        <w:tab/>
        <w:t>………………………..</w:t>
      </w:r>
    </w:p>
    <w:p w:rsidR="00120C9E" w:rsidRDefault="00120C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………………………..                    Postcode …………………</w:t>
      </w:r>
    </w:p>
    <w:p w:rsidR="00120C9E" w:rsidRDefault="00120C9E">
      <w:pPr>
        <w:rPr>
          <w:rFonts w:ascii="Arial" w:hAnsi="Arial" w:cs="Arial"/>
          <w:sz w:val="24"/>
          <w:szCs w:val="24"/>
        </w:rPr>
      </w:pPr>
    </w:p>
    <w:p w:rsidR="00120C9E" w:rsidRDefault="00120C9E">
      <w:pPr>
        <w:rPr>
          <w:rFonts w:ascii="Arial" w:hAnsi="Arial" w:cs="Arial"/>
          <w:sz w:val="24"/>
          <w:szCs w:val="24"/>
        </w:rPr>
      </w:pPr>
    </w:p>
    <w:p w:rsidR="00120C9E" w:rsidRDefault="00120C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Telephone …………………………….</w:t>
      </w:r>
    </w:p>
    <w:p w:rsidR="00120C9E" w:rsidRDefault="00120C9E">
      <w:pPr>
        <w:rPr>
          <w:rFonts w:ascii="Arial" w:hAnsi="Arial" w:cs="Arial"/>
          <w:sz w:val="24"/>
          <w:szCs w:val="24"/>
        </w:rPr>
      </w:pPr>
    </w:p>
    <w:p w:rsidR="00120C9E" w:rsidRPr="00120C9E" w:rsidRDefault="00120C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Email ……………………………………………</w:t>
      </w:r>
    </w:p>
    <w:sectPr w:rsidR="00120C9E" w:rsidRPr="00120C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9E"/>
    <w:rsid w:val="00120C9E"/>
    <w:rsid w:val="006316F1"/>
    <w:rsid w:val="00E6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24DF1446.dotm</Template>
  <TotalTime>4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Kemsing Primary School, Kemsing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Purkiss</dc:creator>
  <cp:lastModifiedBy>Sue Purkiss</cp:lastModifiedBy>
  <cp:revision>2</cp:revision>
  <cp:lastPrinted>2016-09-26T14:36:00Z</cp:lastPrinted>
  <dcterms:created xsi:type="dcterms:W3CDTF">2016-09-26T14:33:00Z</dcterms:created>
  <dcterms:modified xsi:type="dcterms:W3CDTF">2016-09-26T14:37:00Z</dcterms:modified>
</cp:coreProperties>
</file>